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8BB2" w14:textId="54B77905" w:rsidR="005B1BE1" w:rsidRDefault="005B1BE1">
      <w:proofErr w:type="gramStart"/>
      <w:r>
        <w:t>TK</w:t>
      </w:r>
      <w:r w:rsidR="00F8420E">
        <w:t xml:space="preserve"> Schiessen</w:t>
      </w:r>
      <w:proofErr w:type="gramEnd"/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rPr>
          <w:noProof/>
          <w:lang w:val="it-CH" w:eastAsia="it-CH"/>
        </w:rPr>
        <w:drawing>
          <wp:inline distT="0" distB="0" distL="0" distR="0" wp14:anchorId="1DAAA68F" wp14:editId="36C48B73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F0E59" w14:textId="77777777" w:rsidR="005B1BE1" w:rsidRDefault="00F8420E">
      <w:r>
        <w:t>Franz Hurschler</w:t>
      </w:r>
    </w:p>
    <w:p w14:paraId="6C462859" w14:textId="77777777" w:rsidR="005B1BE1" w:rsidRDefault="00F8420E">
      <w:r>
        <w:t xml:space="preserve">Via </w:t>
      </w:r>
      <w:proofErr w:type="spellStart"/>
      <w:r>
        <w:t>Carona</w:t>
      </w:r>
      <w:proofErr w:type="spellEnd"/>
      <w:r>
        <w:t xml:space="preserve"> 33</w:t>
      </w:r>
    </w:p>
    <w:p w14:paraId="5A86CB20" w14:textId="77777777" w:rsidR="005B1BE1" w:rsidRDefault="00F8420E">
      <w:r>
        <w:t>6815 Melide</w:t>
      </w:r>
    </w:p>
    <w:p w14:paraId="002B80F1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FFE49C3" w14:textId="77777777" w:rsidR="005B1BE1" w:rsidRPr="000D5190" w:rsidRDefault="005B1BE1">
      <w:r w:rsidRPr="000D5190">
        <w:t>Mobil</w:t>
      </w:r>
      <w:r w:rsidR="00F8420E" w:rsidRPr="000D5190">
        <w:t xml:space="preserve"> +41 (0)79 505 05 47</w:t>
      </w:r>
      <w:r w:rsidRPr="000D5190">
        <w:tab/>
      </w:r>
    </w:p>
    <w:p w14:paraId="796077C2" w14:textId="0045E585" w:rsidR="00E044AA" w:rsidRPr="00770403" w:rsidRDefault="00FD1415">
      <w:pPr>
        <w:rPr>
          <w:b/>
        </w:rPr>
      </w:pPr>
      <w:hyperlink r:id="rId8" w:history="1">
        <w:r w:rsidRPr="001D4ED5">
          <w:rPr>
            <w:rStyle w:val="Hyperlink"/>
          </w:rPr>
          <w:t>svse@ticino.com</w:t>
        </w:r>
      </w:hyperlink>
      <w:r>
        <w:t xml:space="preserve"> </w:t>
      </w:r>
      <w:r w:rsidR="005B1BE1" w:rsidRPr="005B12D7">
        <w:tab/>
      </w:r>
      <w:r w:rsidR="00E044AA" w:rsidRPr="00770403">
        <w:rPr>
          <w:b/>
        </w:rPr>
        <w:t xml:space="preserve">An alle </w:t>
      </w:r>
      <w:r w:rsidR="0073144E" w:rsidRPr="00770403">
        <w:rPr>
          <w:b/>
        </w:rPr>
        <w:t>Schützinnen</w:t>
      </w:r>
    </w:p>
    <w:p w14:paraId="04DF455E" w14:textId="3F681641" w:rsidR="005B1BE1" w:rsidRPr="00770403" w:rsidRDefault="005B12D7" w:rsidP="00AF2E22">
      <w:pPr>
        <w:ind w:left="5670" w:hanging="5670"/>
        <w:rPr>
          <w:b/>
        </w:rPr>
      </w:pPr>
      <w:hyperlink r:id="rId9" w:history="1">
        <w:r w:rsidRPr="005B12D7">
          <w:t>www.svse.ch</w:t>
        </w:r>
      </w:hyperlink>
      <w:r w:rsidR="005B1BE1" w:rsidRPr="000D5190">
        <w:tab/>
      </w:r>
      <w:r w:rsidRPr="000D5190">
        <w:rPr>
          <w:b/>
        </w:rPr>
        <w:tab/>
        <w:t>u</w:t>
      </w:r>
      <w:r w:rsidR="0073144E" w:rsidRPr="000D5190">
        <w:rPr>
          <w:b/>
        </w:rPr>
        <w:t xml:space="preserve">nd Schützen </w:t>
      </w:r>
      <w:r w:rsidR="00C42D52" w:rsidRPr="000D5190">
        <w:rPr>
          <w:b/>
        </w:rPr>
        <w:t xml:space="preserve">der </w:t>
      </w:r>
      <w:r w:rsidR="0073144E" w:rsidRPr="000D5190">
        <w:rPr>
          <w:b/>
        </w:rPr>
        <w:t>letz</w:t>
      </w:r>
      <w:r w:rsidR="0056268A" w:rsidRPr="000D5190">
        <w:rPr>
          <w:b/>
        </w:rPr>
        <w:t>t</w:t>
      </w:r>
      <w:r w:rsidR="0073144E" w:rsidRPr="000D5190">
        <w:rPr>
          <w:b/>
        </w:rPr>
        <w:t xml:space="preserve">jährigen </w:t>
      </w:r>
      <w:r w:rsidRPr="000D5190">
        <w:rPr>
          <w:b/>
        </w:rPr>
        <w:t>A</w:t>
      </w:r>
      <w:r w:rsidR="0073144E" w:rsidRPr="000D5190">
        <w:rPr>
          <w:b/>
        </w:rPr>
        <w:t>usgabe</w:t>
      </w:r>
      <w:r w:rsidR="000D5190">
        <w:rPr>
          <w:b/>
        </w:rPr>
        <w:t>n</w:t>
      </w:r>
      <w:r w:rsidR="0073144E" w:rsidRPr="000D5190">
        <w:rPr>
          <w:b/>
        </w:rPr>
        <w:t xml:space="preserve"> </w:t>
      </w:r>
      <w:r w:rsidRPr="000D5190">
        <w:rPr>
          <w:b/>
        </w:rPr>
        <w:t>und</w:t>
      </w:r>
      <w:r w:rsidRPr="00770403">
        <w:rPr>
          <w:b/>
        </w:rPr>
        <w:t xml:space="preserve"> alle Obmänner Schiessen</w:t>
      </w:r>
    </w:p>
    <w:p w14:paraId="0474CC3E" w14:textId="77777777" w:rsidR="005B1BE1" w:rsidRDefault="005B1BE1"/>
    <w:p w14:paraId="238CE97E" w14:textId="0B0A4ACC" w:rsidR="005B1BE1" w:rsidRDefault="005B1BE1">
      <w:r>
        <w:tab/>
      </w:r>
      <w:r w:rsidR="00A151F6">
        <w:t xml:space="preserve">Melide, </w:t>
      </w:r>
      <w:r w:rsidR="000C3FC8">
        <w:t>11.03.2025</w:t>
      </w:r>
    </w:p>
    <w:p w14:paraId="6FE659CB" w14:textId="77777777" w:rsidR="005B1BE1" w:rsidRDefault="005B1BE1"/>
    <w:p w14:paraId="730FA479" w14:textId="77777777" w:rsidR="005B1BE1" w:rsidRDefault="005B1BE1"/>
    <w:p w14:paraId="3A25AD2B" w14:textId="19A65878" w:rsidR="005B1BE1" w:rsidRPr="00A151F6" w:rsidRDefault="00050145">
      <w:pPr>
        <w:pStyle w:val="berschrift1"/>
        <w:rPr>
          <w:u w:val="single"/>
        </w:rPr>
      </w:pPr>
      <w:r w:rsidRPr="00A151F6">
        <w:rPr>
          <w:u w:val="single"/>
        </w:rPr>
        <w:t>KLEINKALIBER</w:t>
      </w:r>
      <w:r>
        <w:rPr>
          <w:u w:val="single"/>
        </w:rPr>
        <w:t xml:space="preserve"> </w:t>
      </w:r>
      <w:r w:rsidRPr="00A151F6">
        <w:rPr>
          <w:u w:val="single"/>
        </w:rPr>
        <w:t>-</w:t>
      </w:r>
      <w:r>
        <w:rPr>
          <w:u w:val="single"/>
        </w:rPr>
        <w:t xml:space="preserve"> EINZELWETTKAMPF</w:t>
      </w:r>
      <w:r w:rsidRPr="00A151F6">
        <w:rPr>
          <w:u w:val="single"/>
        </w:rPr>
        <w:t xml:space="preserve"> 20</w:t>
      </w:r>
      <w:r w:rsidR="00A40831">
        <w:rPr>
          <w:u w:val="single"/>
        </w:rPr>
        <w:t>2</w:t>
      </w:r>
      <w:r w:rsidR="00181A27">
        <w:rPr>
          <w:u w:val="single"/>
        </w:rPr>
        <w:t>5</w:t>
      </w:r>
    </w:p>
    <w:p w14:paraId="52712429" w14:textId="77777777" w:rsidR="005B1BE1" w:rsidRDefault="005B1BE1"/>
    <w:p w14:paraId="5985150E" w14:textId="77777777" w:rsidR="005A396A" w:rsidRDefault="00050145">
      <w:r>
        <w:t>G</w:t>
      </w:r>
      <w:r w:rsidR="005A396A">
        <w:t xml:space="preserve">eschätzte Schützinnen und Schützen </w:t>
      </w:r>
      <w:r w:rsidR="005B1BE1">
        <w:t xml:space="preserve"> </w:t>
      </w:r>
    </w:p>
    <w:p w14:paraId="56026856" w14:textId="77777777" w:rsidR="00587A81" w:rsidRDefault="00587A81"/>
    <w:p w14:paraId="2DF7D339" w14:textId="0D12604D" w:rsidR="00587A81" w:rsidRDefault="00587A81" w:rsidP="00587A81">
      <w:r>
        <w:t>Ich hoffe und würde mich freuen, wenn Ihr auch dieses Jahr wieder an der Eisenbahner Einzel- Schweizermeisterschaft Kleinkaliber teilnehmt.</w:t>
      </w:r>
    </w:p>
    <w:p w14:paraId="176EF78B" w14:textId="77777777" w:rsidR="00587A81" w:rsidRDefault="00587A81" w:rsidP="00587A81"/>
    <w:p w14:paraId="171B4E10" w14:textId="77777777" w:rsidR="00587A81" w:rsidRDefault="00587A81" w:rsidP="00587A81">
      <w:r w:rsidRPr="001E213D">
        <w:t xml:space="preserve">Die </w:t>
      </w:r>
      <w:proofErr w:type="gramStart"/>
      <w:r>
        <w:t>TK</w:t>
      </w:r>
      <w:r w:rsidRPr="001E213D">
        <w:t xml:space="preserve"> Schiessen</w:t>
      </w:r>
      <w:proofErr w:type="gramEnd"/>
      <w:r w:rsidRPr="001E213D">
        <w:t xml:space="preserve"> </w:t>
      </w:r>
      <w:r>
        <w:t xml:space="preserve">hat für die </w:t>
      </w:r>
      <w:r w:rsidRPr="001E213D">
        <w:t xml:space="preserve">50m Gewehr Liegend- und 3-Stellungs </w:t>
      </w:r>
      <w:r>
        <w:t>Wettkampf folgende Termine festgelegt:</w:t>
      </w:r>
    </w:p>
    <w:p w14:paraId="3569914C" w14:textId="77777777" w:rsidR="00587A81" w:rsidRDefault="00587A81"/>
    <w:p w14:paraId="337A7727" w14:textId="50FC441B" w:rsidR="0073144E" w:rsidRDefault="0073144E" w:rsidP="0073144E">
      <w:pPr>
        <w:pStyle w:val="Listenabsatz"/>
        <w:numPr>
          <w:ilvl w:val="0"/>
          <w:numId w:val="2"/>
        </w:numPr>
      </w:pPr>
      <w:r>
        <w:t xml:space="preserve">Qualifikationsrunde (Heimrunde) </w:t>
      </w:r>
      <w:r w:rsidRPr="001E213D">
        <w:rPr>
          <w:b/>
        </w:rPr>
        <w:t xml:space="preserve">bis </w:t>
      </w:r>
      <w:r w:rsidR="00A40831">
        <w:rPr>
          <w:b/>
        </w:rPr>
        <w:t>1</w:t>
      </w:r>
      <w:r w:rsidR="00DE7B31">
        <w:rPr>
          <w:b/>
        </w:rPr>
        <w:t>5</w:t>
      </w:r>
      <w:r w:rsidRPr="001E213D">
        <w:rPr>
          <w:b/>
        </w:rPr>
        <w:t xml:space="preserve">. </w:t>
      </w:r>
      <w:r w:rsidR="000D5190">
        <w:rPr>
          <w:b/>
        </w:rPr>
        <w:t>August</w:t>
      </w:r>
      <w:r w:rsidRPr="003939F2">
        <w:rPr>
          <w:b/>
        </w:rPr>
        <w:t xml:space="preserve"> </w:t>
      </w:r>
      <w:r w:rsidR="003939F2" w:rsidRPr="003939F2">
        <w:rPr>
          <w:b/>
        </w:rPr>
        <w:t>20</w:t>
      </w:r>
      <w:r w:rsidR="00A40831">
        <w:rPr>
          <w:b/>
        </w:rPr>
        <w:t>2</w:t>
      </w:r>
      <w:r w:rsidR="00DE7B31">
        <w:rPr>
          <w:b/>
        </w:rPr>
        <w:t>5</w:t>
      </w:r>
    </w:p>
    <w:p w14:paraId="7C39E164" w14:textId="7E9F05DE" w:rsidR="0073144E" w:rsidRPr="00F64C34" w:rsidRDefault="0073144E" w:rsidP="0073144E">
      <w:pPr>
        <w:pStyle w:val="Listenabsatz"/>
        <w:numPr>
          <w:ilvl w:val="0"/>
          <w:numId w:val="2"/>
        </w:numPr>
      </w:pPr>
      <w:r>
        <w:t xml:space="preserve">Final Nachmittag </w:t>
      </w:r>
      <w:r w:rsidR="00DE7B31">
        <w:rPr>
          <w:b/>
        </w:rPr>
        <w:t>14</w:t>
      </w:r>
      <w:r w:rsidRPr="00F64C34">
        <w:rPr>
          <w:b/>
        </w:rPr>
        <w:t>.0</w:t>
      </w:r>
      <w:r w:rsidR="000D5190">
        <w:rPr>
          <w:b/>
        </w:rPr>
        <w:t>9</w:t>
      </w:r>
      <w:r w:rsidRPr="00F64C34">
        <w:rPr>
          <w:b/>
        </w:rPr>
        <w:t>.20</w:t>
      </w:r>
      <w:r w:rsidR="00A40831">
        <w:rPr>
          <w:b/>
        </w:rPr>
        <w:t>2</w:t>
      </w:r>
      <w:r w:rsidR="00DE7B31">
        <w:rPr>
          <w:b/>
        </w:rPr>
        <w:t>5</w:t>
      </w:r>
      <w:r w:rsidRPr="00F64C34">
        <w:rPr>
          <w:b/>
        </w:rPr>
        <w:t xml:space="preserve"> im </w:t>
      </w:r>
      <w:proofErr w:type="spellStart"/>
      <w:r w:rsidRPr="00F64C34">
        <w:rPr>
          <w:b/>
        </w:rPr>
        <w:t>Aamättli</w:t>
      </w:r>
      <w:proofErr w:type="spellEnd"/>
      <w:r w:rsidRPr="00F64C34">
        <w:rPr>
          <w:b/>
        </w:rPr>
        <w:t xml:space="preserve">, 6374 Buochs/NW </w:t>
      </w:r>
    </w:p>
    <w:p w14:paraId="5388AB71" w14:textId="77777777" w:rsidR="0073144E" w:rsidRDefault="0073144E" w:rsidP="0073144E"/>
    <w:p w14:paraId="4C4EF0BA" w14:textId="40BCA353" w:rsidR="00DE517B" w:rsidRPr="00DE517B" w:rsidRDefault="00DE517B" w:rsidP="0073144E">
      <w:pPr>
        <w:rPr>
          <w:b/>
          <w:bCs/>
          <w:color w:val="FF0000"/>
          <w:u w:val="single"/>
        </w:rPr>
      </w:pPr>
      <w:r w:rsidRPr="00DE517B">
        <w:rPr>
          <w:b/>
          <w:bCs/>
          <w:color w:val="FF0000"/>
          <w:u w:val="single"/>
        </w:rPr>
        <w:t>NEU</w:t>
      </w:r>
    </w:p>
    <w:p w14:paraId="6C0E804E" w14:textId="692727E4" w:rsidR="00DE517B" w:rsidRDefault="00DE517B" w:rsidP="00DE517B">
      <w:r>
        <w:t>- Aufgelegt schiessen ist gestattet, gemäss sportliche Schiessen (</w:t>
      </w:r>
      <w:proofErr w:type="spellStart"/>
      <w:r>
        <w:t>RSpS</w:t>
      </w:r>
      <w:proofErr w:type="spellEnd"/>
      <w:r>
        <w:t xml:space="preserve">) des Schweizer Schiesssportverbandes (SSV) </w:t>
      </w:r>
    </w:p>
    <w:p w14:paraId="161BED6A" w14:textId="37C9839D" w:rsidR="00DE517B" w:rsidRDefault="00DE517B" w:rsidP="00DE517B">
      <w:r>
        <w:t xml:space="preserve">- Vorausgesetzt der Schütze ist in der Altersstufe </w:t>
      </w:r>
      <w:r w:rsidR="00102ACE" w:rsidRPr="00102ACE">
        <w:rPr>
          <w:b/>
          <w:bCs/>
        </w:rPr>
        <w:t>Seniorv</w:t>
      </w:r>
      <w:r w:rsidRPr="00102ACE">
        <w:rPr>
          <w:b/>
          <w:bCs/>
        </w:rPr>
        <w:t>eteran</w:t>
      </w:r>
      <w:r>
        <w:t xml:space="preserve"> (</w:t>
      </w:r>
      <w:r w:rsidR="00102ACE" w:rsidRPr="00102ACE">
        <w:rPr>
          <w:color w:val="FF0000"/>
        </w:rPr>
        <w:t xml:space="preserve">SV </w:t>
      </w:r>
      <w:r w:rsidRPr="00102ACE">
        <w:rPr>
          <w:color w:val="FF0000"/>
        </w:rPr>
        <w:t>ab 70 Jahren</w:t>
      </w:r>
      <w:r>
        <w:t xml:space="preserve">) </w:t>
      </w:r>
    </w:p>
    <w:p w14:paraId="486FB2BB" w14:textId="77777777" w:rsidR="00DE517B" w:rsidRDefault="00DE517B" w:rsidP="00DE517B">
      <w:r>
        <w:t xml:space="preserve">- Finalteilnahme ist gestattet wird in der Rangliste aufgenommen, hat aber kein </w:t>
      </w:r>
    </w:p>
    <w:p w14:paraId="2BB5F9D0" w14:textId="34F53C88" w:rsidR="00DE517B" w:rsidRDefault="00DE517B" w:rsidP="00DE517B">
      <w:r>
        <w:t xml:space="preserve"> Anrecht auf den Festsieger (Podestplatz 1-3 Rang</w:t>
      </w:r>
      <w:r w:rsidR="00B8417A">
        <w:t>)</w:t>
      </w:r>
    </w:p>
    <w:p w14:paraId="09595DA3" w14:textId="77777777" w:rsidR="00DE517B" w:rsidRDefault="00DE517B" w:rsidP="0073144E"/>
    <w:p w14:paraId="45B18A49" w14:textId="77777777" w:rsidR="00E15A69" w:rsidRDefault="00056073">
      <w:pPr>
        <w:rPr>
          <w:b/>
        </w:rPr>
      </w:pPr>
      <w:r>
        <w:rPr>
          <w:b/>
        </w:rPr>
        <w:t xml:space="preserve">Für die Zeitgerechte Zustellung des Materials bitte ich die Anmeldung bis spätestens </w:t>
      </w:r>
    </w:p>
    <w:p w14:paraId="3D260077" w14:textId="03872334" w:rsidR="00650FA0" w:rsidRDefault="000D5190">
      <w:pPr>
        <w:rPr>
          <w:b/>
        </w:rPr>
      </w:pPr>
      <w:r>
        <w:rPr>
          <w:b/>
        </w:rPr>
        <w:t>01</w:t>
      </w:r>
      <w:r w:rsidR="008C3C52">
        <w:rPr>
          <w:b/>
        </w:rPr>
        <w:t>.</w:t>
      </w:r>
      <w:r w:rsidR="00056073">
        <w:rPr>
          <w:b/>
        </w:rPr>
        <w:t xml:space="preserve"> </w:t>
      </w:r>
      <w:r>
        <w:rPr>
          <w:b/>
        </w:rPr>
        <w:t>Mai</w:t>
      </w:r>
      <w:r w:rsidR="00056073">
        <w:rPr>
          <w:b/>
        </w:rPr>
        <w:t xml:space="preserve"> </w:t>
      </w:r>
      <w:r w:rsidR="00650FA0">
        <w:rPr>
          <w:b/>
        </w:rPr>
        <w:t>20</w:t>
      </w:r>
      <w:r w:rsidR="00587A81">
        <w:rPr>
          <w:b/>
        </w:rPr>
        <w:t>2</w:t>
      </w:r>
      <w:r w:rsidR="00CD0BF9">
        <w:rPr>
          <w:b/>
        </w:rPr>
        <w:t>5</w:t>
      </w:r>
      <w:r w:rsidR="00650FA0">
        <w:rPr>
          <w:b/>
        </w:rPr>
        <w:t xml:space="preserve"> </w:t>
      </w:r>
      <w:r w:rsidR="00056073">
        <w:rPr>
          <w:b/>
        </w:rPr>
        <w:t>an mich zu melden.</w:t>
      </w:r>
      <w:r w:rsidR="00E044AA">
        <w:rPr>
          <w:b/>
        </w:rPr>
        <w:t xml:space="preserve"> </w:t>
      </w:r>
    </w:p>
    <w:p w14:paraId="75ECBD14" w14:textId="316FAFC5" w:rsidR="00921AFD" w:rsidRPr="0073144E" w:rsidRDefault="00251B3B">
      <w:pPr>
        <w:rPr>
          <w:b/>
        </w:rPr>
      </w:pPr>
      <w:r>
        <w:t>D</w:t>
      </w:r>
      <w:r w:rsidR="008C3C52">
        <w:t>er</w:t>
      </w:r>
      <w:r>
        <w:t xml:space="preserve"> </w:t>
      </w:r>
      <w:r w:rsidR="0073144E">
        <w:t>Qualifikation</w:t>
      </w:r>
      <w:r w:rsidR="002E62F4">
        <w:t xml:space="preserve"> </w:t>
      </w:r>
      <w:r w:rsidR="0073144E">
        <w:t>Einzeldoppel</w:t>
      </w:r>
      <w:r>
        <w:t xml:space="preserve"> beträgt Fr.</w:t>
      </w:r>
      <w:r w:rsidR="0073144E">
        <w:t>2</w:t>
      </w:r>
      <w:r>
        <w:t>0.</w:t>
      </w:r>
      <w:r w:rsidR="00907038">
        <w:t>--</w:t>
      </w:r>
      <w:r w:rsidR="008C3C52">
        <w:t xml:space="preserve"> pro Disziplin. </w:t>
      </w:r>
      <w:r w:rsidR="001439D2">
        <w:t xml:space="preserve">SVSE Konto TK Schiessen IBAN Nr. </w:t>
      </w:r>
      <w:r w:rsidR="001439D2">
        <w:br/>
      </w:r>
      <w:r w:rsidR="001439D2" w:rsidRPr="00A53C4C">
        <w:rPr>
          <w:b/>
        </w:rPr>
        <w:t>CH28 0900 0000 8705 3370 8</w:t>
      </w:r>
      <w:r w:rsidR="001439D2">
        <w:rPr>
          <w:b/>
        </w:rPr>
        <w:t xml:space="preserve"> </w:t>
      </w:r>
    </w:p>
    <w:p w14:paraId="161E9F08" w14:textId="77777777" w:rsidR="0073144E" w:rsidRDefault="0073144E"/>
    <w:tbl>
      <w:tblPr>
        <w:tblStyle w:val="Tabellenraster"/>
        <w:tblW w:w="10201" w:type="dxa"/>
        <w:tblLayout w:type="fixed"/>
        <w:tblLook w:val="04A0" w:firstRow="1" w:lastRow="0" w:firstColumn="1" w:lastColumn="0" w:noHBand="0" w:noVBand="1"/>
      </w:tblPr>
      <w:tblGrid>
        <w:gridCol w:w="1111"/>
        <w:gridCol w:w="1294"/>
        <w:gridCol w:w="1559"/>
        <w:gridCol w:w="1134"/>
        <w:gridCol w:w="1129"/>
        <w:gridCol w:w="1423"/>
        <w:gridCol w:w="1276"/>
        <w:gridCol w:w="1275"/>
      </w:tblGrid>
      <w:tr w:rsidR="002656B6" w:rsidRPr="002656B6" w14:paraId="07128213" w14:textId="77777777" w:rsidTr="002656B6">
        <w:tc>
          <w:tcPr>
            <w:tcW w:w="1111" w:type="dxa"/>
          </w:tcPr>
          <w:p w14:paraId="2FC7A5A3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Vorname</w:t>
            </w:r>
          </w:p>
        </w:tc>
        <w:tc>
          <w:tcPr>
            <w:tcW w:w="1294" w:type="dxa"/>
          </w:tcPr>
          <w:p w14:paraId="192A2CBE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0203364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Adresse</w:t>
            </w:r>
          </w:p>
          <w:p w14:paraId="50467060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PLZ</w:t>
            </w:r>
          </w:p>
          <w:p w14:paraId="3951F542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Ort</w:t>
            </w:r>
          </w:p>
        </w:tc>
        <w:tc>
          <w:tcPr>
            <w:tcW w:w="1134" w:type="dxa"/>
          </w:tcPr>
          <w:p w14:paraId="183AC26A" w14:textId="77777777" w:rsidR="00F725C8" w:rsidRPr="002656B6" w:rsidRDefault="00F725C8" w:rsidP="0073144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Geb.</w:t>
            </w:r>
          </w:p>
        </w:tc>
        <w:tc>
          <w:tcPr>
            <w:tcW w:w="1129" w:type="dxa"/>
          </w:tcPr>
          <w:p w14:paraId="21412364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Liegend- match</w:t>
            </w:r>
          </w:p>
          <w:p w14:paraId="5AF786B9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(Ja/Nein)</w:t>
            </w:r>
          </w:p>
        </w:tc>
        <w:tc>
          <w:tcPr>
            <w:tcW w:w="1423" w:type="dxa"/>
          </w:tcPr>
          <w:p w14:paraId="64F8476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3-Stellungs- match (Ja/Nein)</w:t>
            </w:r>
          </w:p>
        </w:tc>
        <w:tc>
          <w:tcPr>
            <w:tcW w:w="1276" w:type="dxa"/>
          </w:tcPr>
          <w:p w14:paraId="23D8900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Karton</w:t>
            </w:r>
            <w:r w:rsidR="002656B6">
              <w:rPr>
                <w:sz w:val="18"/>
                <w:szCs w:val="18"/>
              </w:rPr>
              <w:t>-</w:t>
            </w:r>
            <w:r w:rsidRPr="002656B6">
              <w:rPr>
                <w:sz w:val="18"/>
                <w:szCs w:val="18"/>
              </w:rPr>
              <w:t>scheiben (Ja / Nein)</w:t>
            </w:r>
          </w:p>
        </w:tc>
        <w:tc>
          <w:tcPr>
            <w:tcW w:w="1275" w:type="dxa"/>
          </w:tcPr>
          <w:p w14:paraId="461AA401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Verein</w:t>
            </w:r>
          </w:p>
        </w:tc>
      </w:tr>
      <w:tr w:rsidR="00153598" w:rsidRPr="00E44138" w14:paraId="714A5B3A" w14:textId="77777777" w:rsidTr="000E7DEE">
        <w:sdt>
          <w:sdtPr>
            <w:rPr>
              <w:b/>
              <w:sz w:val="16"/>
              <w:szCs w:val="16"/>
            </w:rPr>
            <w:id w:val="-219829174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111" w:type="dxa"/>
              </w:tcPr>
              <w:p w14:paraId="088457D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39225983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294" w:type="dxa"/>
              </w:tcPr>
              <w:p w14:paraId="582A894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118567168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559" w:type="dxa"/>
              </w:tcPr>
              <w:p w14:paraId="72E14F2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91323629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134" w:type="dxa"/>
              </w:tcPr>
              <w:p w14:paraId="48A61CED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1937197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129" w:type="dxa"/>
              </w:tcPr>
              <w:p w14:paraId="27B08BE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71004178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423" w:type="dxa"/>
              </w:tcPr>
              <w:p w14:paraId="3AF34A7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9240759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276" w:type="dxa"/>
              </w:tcPr>
              <w:p w14:paraId="227DCB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185287335"/>
            <w:placeholder>
              <w:docPart w:val="A0FCED66C96A4B6C9219EEEF68FA498A"/>
            </w:placeholder>
            <w:showingPlcHdr/>
            <w:text/>
          </w:sdtPr>
          <w:sdtContent>
            <w:tc>
              <w:tcPr>
                <w:tcW w:w="1275" w:type="dxa"/>
              </w:tcPr>
              <w:p w14:paraId="4EF3928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13915901" w14:textId="77777777" w:rsidTr="000E7DEE">
        <w:sdt>
          <w:sdtPr>
            <w:rPr>
              <w:b/>
              <w:sz w:val="16"/>
              <w:szCs w:val="16"/>
            </w:rPr>
            <w:id w:val="1149717314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111" w:type="dxa"/>
              </w:tcPr>
              <w:p w14:paraId="78F8D68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01152811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294" w:type="dxa"/>
              </w:tcPr>
              <w:p w14:paraId="7D4A436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864706289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559" w:type="dxa"/>
              </w:tcPr>
              <w:p w14:paraId="2508516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3920214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134" w:type="dxa"/>
              </w:tcPr>
              <w:p w14:paraId="4B28DD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8703342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129" w:type="dxa"/>
              </w:tcPr>
              <w:p w14:paraId="79D0D595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0490633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423" w:type="dxa"/>
              </w:tcPr>
              <w:p w14:paraId="5B9EC1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563646262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276" w:type="dxa"/>
              </w:tcPr>
              <w:p w14:paraId="7470FAA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96744085"/>
            <w:placeholder>
              <w:docPart w:val="8C1C199BF83C4503ABAC74CAD3728BB7"/>
            </w:placeholder>
            <w:showingPlcHdr/>
            <w:text/>
          </w:sdtPr>
          <w:sdtContent>
            <w:tc>
              <w:tcPr>
                <w:tcW w:w="1275" w:type="dxa"/>
              </w:tcPr>
              <w:p w14:paraId="2D4D8F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64D86F79" w14:textId="77777777" w:rsidTr="000E7DEE">
        <w:sdt>
          <w:sdtPr>
            <w:rPr>
              <w:b/>
              <w:sz w:val="16"/>
              <w:szCs w:val="16"/>
            </w:rPr>
            <w:id w:val="1825692955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111" w:type="dxa"/>
              </w:tcPr>
              <w:p w14:paraId="0469C6C0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32061137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294" w:type="dxa"/>
              </w:tcPr>
              <w:p w14:paraId="68FA71A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06404663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559" w:type="dxa"/>
              </w:tcPr>
              <w:p w14:paraId="6AE67BC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73798505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134" w:type="dxa"/>
              </w:tcPr>
              <w:p w14:paraId="2726EA3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8742104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129" w:type="dxa"/>
              </w:tcPr>
              <w:p w14:paraId="1AF41BE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586633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423" w:type="dxa"/>
              </w:tcPr>
              <w:p w14:paraId="21DFDB5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41944616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276" w:type="dxa"/>
              </w:tcPr>
              <w:p w14:paraId="23EE71B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48214792"/>
            <w:placeholder>
              <w:docPart w:val="D6624161239D46288497D79294A1EB15"/>
            </w:placeholder>
            <w:showingPlcHdr/>
            <w:text/>
          </w:sdtPr>
          <w:sdtContent>
            <w:tc>
              <w:tcPr>
                <w:tcW w:w="1275" w:type="dxa"/>
              </w:tcPr>
              <w:p w14:paraId="0D8C926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3FE601D6" w14:textId="77777777" w:rsidTr="000E7DEE">
        <w:sdt>
          <w:sdtPr>
            <w:rPr>
              <w:b/>
              <w:sz w:val="16"/>
              <w:szCs w:val="16"/>
            </w:rPr>
            <w:id w:val="-435213775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111" w:type="dxa"/>
              </w:tcPr>
              <w:p w14:paraId="19084915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08358414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294" w:type="dxa"/>
              </w:tcPr>
              <w:p w14:paraId="6DE85CD4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83843713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559" w:type="dxa"/>
              </w:tcPr>
              <w:p w14:paraId="063E25A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72220687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134" w:type="dxa"/>
              </w:tcPr>
              <w:p w14:paraId="1938570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56576898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129" w:type="dxa"/>
              </w:tcPr>
              <w:p w14:paraId="216EB6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1767397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423" w:type="dxa"/>
              </w:tcPr>
              <w:p w14:paraId="2F5E1C5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575095690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276" w:type="dxa"/>
              </w:tcPr>
              <w:p w14:paraId="4872C6C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04592304"/>
            <w:placeholder>
              <w:docPart w:val="9EB9C69C33824D0E8964BC6AA9E6F824"/>
            </w:placeholder>
            <w:showingPlcHdr/>
            <w:text/>
          </w:sdtPr>
          <w:sdtContent>
            <w:tc>
              <w:tcPr>
                <w:tcW w:w="1275" w:type="dxa"/>
              </w:tcPr>
              <w:p w14:paraId="76413D9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A11457C" w14:textId="77777777" w:rsidTr="000E7DEE">
        <w:sdt>
          <w:sdtPr>
            <w:rPr>
              <w:b/>
              <w:sz w:val="16"/>
              <w:szCs w:val="16"/>
            </w:rPr>
            <w:id w:val="-753823654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111" w:type="dxa"/>
              </w:tcPr>
              <w:p w14:paraId="2472395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889381856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294" w:type="dxa"/>
              </w:tcPr>
              <w:p w14:paraId="4D0EFF1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49693149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559" w:type="dxa"/>
              </w:tcPr>
              <w:p w14:paraId="535D2DE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2841581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134" w:type="dxa"/>
              </w:tcPr>
              <w:p w14:paraId="38B71697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53254910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129" w:type="dxa"/>
              </w:tcPr>
              <w:p w14:paraId="62EA7B9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35611280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423" w:type="dxa"/>
              </w:tcPr>
              <w:p w14:paraId="5895314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7348561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276" w:type="dxa"/>
              </w:tcPr>
              <w:p w14:paraId="6E90DC5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55615607"/>
            <w:placeholder>
              <w:docPart w:val="C00A2691C3A9420193D5ECBED9BA2EE3"/>
            </w:placeholder>
            <w:showingPlcHdr/>
            <w:text/>
          </w:sdtPr>
          <w:sdtContent>
            <w:tc>
              <w:tcPr>
                <w:tcW w:w="1275" w:type="dxa"/>
              </w:tcPr>
              <w:p w14:paraId="4662DEF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29BB1768" w14:textId="77777777" w:rsidTr="000E7DEE">
        <w:sdt>
          <w:sdtPr>
            <w:rPr>
              <w:b/>
              <w:sz w:val="16"/>
              <w:szCs w:val="16"/>
            </w:rPr>
            <w:id w:val="-800077451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111" w:type="dxa"/>
              </w:tcPr>
              <w:p w14:paraId="742A5B3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586710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294" w:type="dxa"/>
              </w:tcPr>
              <w:p w14:paraId="17F983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282573473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559" w:type="dxa"/>
              </w:tcPr>
              <w:p w14:paraId="5A3891C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87973038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134" w:type="dxa"/>
              </w:tcPr>
              <w:p w14:paraId="473CC200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55565475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129" w:type="dxa"/>
              </w:tcPr>
              <w:p w14:paraId="00EB63E1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698394729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423" w:type="dxa"/>
              </w:tcPr>
              <w:p w14:paraId="6163551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659914366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276" w:type="dxa"/>
              </w:tcPr>
              <w:p w14:paraId="3AC4A04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8873556"/>
            <w:placeholder>
              <w:docPart w:val="68DFFD3810CF4AEBBEB8C0352FD35CFF"/>
            </w:placeholder>
            <w:showingPlcHdr/>
            <w:text/>
          </w:sdtPr>
          <w:sdtContent>
            <w:tc>
              <w:tcPr>
                <w:tcW w:w="1275" w:type="dxa"/>
              </w:tcPr>
              <w:p w14:paraId="2445EDA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70D00A4" w14:textId="77777777" w:rsidTr="000E7DEE">
        <w:sdt>
          <w:sdtPr>
            <w:rPr>
              <w:b/>
              <w:sz w:val="16"/>
              <w:szCs w:val="16"/>
            </w:rPr>
            <w:id w:val="1876500972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111" w:type="dxa"/>
              </w:tcPr>
              <w:p w14:paraId="08E26EC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67346366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294" w:type="dxa"/>
              </w:tcPr>
              <w:p w14:paraId="71C1BC2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29337566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559" w:type="dxa"/>
              </w:tcPr>
              <w:p w14:paraId="305C5D3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94554468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134" w:type="dxa"/>
              </w:tcPr>
              <w:p w14:paraId="6271E02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41682796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129" w:type="dxa"/>
              </w:tcPr>
              <w:p w14:paraId="45B1F13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68517065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423" w:type="dxa"/>
              </w:tcPr>
              <w:p w14:paraId="567FC72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05884834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276" w:type="dxa"/>
              </w:tcPr>
              <w:p w14:paraId="7F0762B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35235871"/>
            <w:placeholder>
              <w:docPart w:val="327A65670B0F4C3FADAAA3C3E6A82341"/>
            </w:placeholder>
            <w:showingPlcHdr/>
            <w:text/>
          </w:sdtPr>
          <w:sdtContent>
            <w:tc>
              <w:tcPr>
                <w:tcW w:w="1275" w:type="dxa"/>
              </w:tcPr>
              <w:p w14:paraId="596371A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7261413F" w14:textId="77777777" w:rsidTr="007B59C0">
        <w:sdt>
          <w:sdtPr>
            <w:rPr>
              <w:b/>
              <w:sz w:val="16"/>
              <w:szCs w:val="16"/>
            </w:rPr>
            <w:id w:val="-520467120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111" w:type="dxa"/>
              </w:tcPr>
              <w:p w14:paraId="03D84C99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27785231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294" w:type="dxa"/>
              </w:tcPr>
              <w:p w14:paraId="1BFF2FC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4974691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559" w:type="dxa"/>
              </w:tcPr>
              <w:p w14:paraId="27D9710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9518431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134" w:type="dxa"/>
              </w:tcPr>
              <w:p w14:paraId="5BD15A01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3779193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129" w:type="dxa"/>
              </w:tcPr>
              <w:p w14:paraId="0976B10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50110514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423" w:type="dxa"/>
              </w:tcPr>
              <w:p w14:paraId="297148A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83403432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276" w:type="dxa"/>
              </w:tcPr>
              <w:p w14:paraId="79FC3D7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18822524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275" w:type="dxa"/>
              </w:tcPr>
              <w:p w14:paraId="5CCE535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3227C27A" w14:textId="77777777" w:rsidTr="007B59C0">
        <w:sdt>
          <w:sdtPr>
            <w:rPr>
              <w:b/>
              <w:sz w:val="16"/>
              <w:szCs w:val="16"/>
            </w:rPr>
            <w:id w:val="2044558634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111" w:type="dxa"/>
              </w:tcPr>
              <w:p w14:paraId="530BA9E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616251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294" w:type="dxa"/>
              </w:tcPr>
              <w:p w14:paraId="018327F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34722232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559" w:type="dxa"/>
              </w:tcPr>
              <w:p w14:paraId="1FA01488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613625328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134" w:type="dxa"/>
              </w:tcPr>
              <w:p w14:paraId="5B405FED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37279180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129" w:type="dxa"/>
              </w:tcPr>
              <w:p w14:paraId="4FACE71E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73192320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423" w:type="dxa"/>
              </w:tcPr>
              <w:p w14:paraId="372B4E27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66151389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276" w:type="dxa"/>
              </w:tcPr>
              <w:p w14:paraId="1362095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397861484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275" w:type="dxa"/>
              </w:tcPr>
              <w:p w14:paraId="330DC41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656B6" w:rsidRPr="00E44138" w14:paraId="044FD51A" w14:textId="77777777" w:rsidTr="002656B6">
        <w:sdt>
          <w:sdtPr>
            <w:rPr>
              <w:b/>
              <w:sz w:val="16"/>
              <w:szCs w:val="16"/>
            </w:rPr>
            <w:id w:val="994556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11" w:type="dxa"/>
              </w:tcPr>
              <w:p w14:paraId="6C14BFDB" w14:textId="0C2ECAA0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73842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94" w:type="dxa"/>
              </w:tcPr>
              <w:p w14:paraId="73113429" w14:textId="20E65BB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04479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559" w:type="dxa"/>
              </w:tcPr>
              <w:p w14:paraId="760AEF9E" w14:textId="6CC76074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356313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34" w:type="dxa"/>
              </w:tcPr>
              <w:p w14:paraId="1C9781CD" w14:textId="2521604C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736802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29" w:type="dxa"/>
              </w:tcPr>
              <w:p w14:paraId="7B5B639F" w14:textId="69FF1785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1120061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23" w:type="dxa"/>
              </w:tcPr>
              <w:p w14:paraId="7C09B5E8" w14:textId="33B8CE3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24775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76" w:type="dxa"/>
              </w:tcPr>
              <w:p w14:paraId="1B947BE5" w14:textId="28C601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150125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75" w:type="dxa"/>
              </w:tcPr>
              <w:p w14:paraId="2A61C859" w14:textId="37583B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</w:tbl>
    <w:p w14:paraId="4B143342" w14:textId="77777777" w:rsidR="00056073" w:rsidRDefault="00056073">
      <w:pPr>
        <w:rPr>
          <w:b/>
        </w:rPr>
      </w:pPr>
    </w:p>
    <w:p w14:paraId="60FF5765" w14:textId="4D29B4F0" w:rsidR="005B12D7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81C6F">
        <w:rPr>
          <w:b/>
          <w:i/>
          <w:highlight w:val="yellow"/>
        </w:rPr>
        <w:t xml:space="preserve">Wir bitten alle </w:t>
      </w:r>
      <w:r w:rsidR="005B12D7" w:rsidRPr="00681C6F">
        <w:rPr>
          <w:b/>
          <w:i/>
          <w:highlight w:val="yellow"/>
        </w:rPr>
        <w:t>Beteiligten</w:t>
      </w:r>
      <w:r w:rsidRPr="00681C6F">
        <w:rPr>
          <w:b/>
          <w:i/>
          <w:highlight w:val="yellow"/>
        </w:rPr>
        <w:t>, die festgesetzten Termine strikte einzuhalten.</w:t>
      </w:r>
    </w:p>
    <w:p w14:paraId="3EC8B786" w14:textId="77777777" w:rsidR="00F64C34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81C6F">
        <w:rPr>
          <w:b/>
          <w:i/>
          <w:highlight w:val="yellow"/>
        </w:rPr>
        <w:t>Ihr erleichtert uns dadurch die Arbeit.</w:t>
      </w:r>
    </w:p>
    <w:p w14:paraId="353576DB" w14:textId="77777777" w:rsidR="005B1BE1" w:rsidRPr="000D5190" w:rsidRDefault="005B1BE1"/>
    <w:p w14:paraId="5F1D8DF7" w14:textId="77777777" w:rsidR="00251B3B" w:rsidRDefault="00F64C34">
      <w:r>
        <w:t xml:space="preserve">Wir wünschen allen </w:t>
      </w:r>
      <w:r w:rsidR="00D06276">
        <w:t xml:space="preserve">Schützen </w:t>
      </w:r>
      <w:r>
        <w:t>viel Erfolg</w:t>
      </w:r>
    </w:p>
    <w:p w14:paraId="0BDC37D7" w14:textId="77777777" w:rsidR="00F64C34" w:rsidRDefault="00F64C34">
      <w:r>
        <w:t>Mit freundlichen Schützengrüssen</w:t>
      </w:r>
    </w:p>
    <w:p w14:paraId="1A56F74B" w14:textId="77777777" w:rsidR="00F64C34" w:rsidRPr="000D5190" w:rsidRDefault="00F64C34" w:rsidP="00F64C34">
      <w:r>
        <w:t xml:space="preserve">                  </w:t>
      </w:r>
      <w:r w:rsidRPr="000D5190">
        <w:t xml:space="preserve">S V S E </w:t>
      </w:r>
    </w:p>
    <w:p w14:paraId="1559B6F7" w14:textId="77777777" w:rsidR="00F64C34" w:rsidRDefault="00F64C34" w:rsidP="00F64C34">
      <w:r>
        <w:t>Chef KK-</w:t>
      </w:r>
      <w:r w:rsidR="00D06276">
        <w:t>Einzel</w:t>
      </w:r>
      <w:r>
        <w:t>meisterschaft</w:t>
      </w:r>
    </w:p>
    <w:p w14:paraId="2834D476" w14:textId="1B0DF85F" w:rsidR="00251B3B" w:rsidRPr="005041D9" w:rsidRDefault="00F64C34" w:rsidP="005041D9">
      <w:r>
        <w:t>Franz Hurschler</w:t>
      </w:r>
    </w:p>
    <w:sectPr w:rsidR="00251B3B" w:rsidRPr="005041D9" w:rsidSect="008422C1">
      <w:headerReference w:type="default" r:id="rId10"/>
      <w:headerReference w:type="first" r:id="rId11"/>
      <w:footerReference w:type="first" r:id="rId12"/>
      <w:pgSz w:w="11906" w:h="16838" w:code="9"/>
      <w:pgMar w:top="1814" w:right="624" w:bottom="1418" w:left="113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13B9B" w14:textId="77777777" w:rsidR="007E2688" w:rsidRDefault="007E2688">
      <w:r>
        <w:separator/>
      </w:r>
    </w:p>
  </w:endnote>
  <w:endnote w:type="continuationSeparator" w:id="0">
    <w:p w14:paraId="4C176E73" w14:textId="77777777" w:rsidR="007E2688" w:rsidRDefault="007E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A054" w14:textId="77777777" w:rsidR="00681C6F" w:rsidRDefault="00681C6F" w:rsidP="00681C6F">
    <w:pPr>
      <w:pBdr>
        <w:bottom w:val="single" w:sz="12" w:space="1" w:color="auto"/>
      </w:pBdr>
      <w:rPr>
        <w:noProof/>
      </w:rPr>
    </w:pPr>
  </w:p>
  <w:p w14:paraId="2D5E8976" w14:textId="77777777" w:rsidR="00681C6F" w:rsidRDefault="00681C6F" w:rsidP="00681C6F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1ECC50A1" w14:textId="77777777" w:rsidR="00681C6F" w:rsidRDefault="00681C6F" w:rsidP="00681C6F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296152BA" wp14:editId="15AF600C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40461DD" wp14:editId="372B02EC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081BF4F3" wp14:editId="3390C041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532C5D5F" wp14:editId="6806E498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6B7C8850" wp14:editId="238650E3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9CE0C6" w14:textId="72D9D6A0" w:rsidR="00770403" w:rsidRPr="00681C6F" w:rsidRDefault="00770403" w:rsidP="00681C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AB9F" w14:textId="77777777" w:rsidR="007E2688" w:rsidRDefault="007E2688">
      <w:r>
        <w:separator/>
      </w:r>
    </w:p>
  </w:footnote>
  <w:footnote w:type="continuationSeparator" w:id="0">
    <w:p w14:paraId="390204EE" w14:textId="77777777" w:rsidR="007E2688" w:rsidRDefault="007E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2835"/>
      <w:gridCol w:w="2195"/>
    </w:tblGrid>
    <w:tr w:rsidR="005B1BE1" w14:paraId="6053F649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57359654" w14:textId="3235DBA1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PAGE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A40831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  <w:r>
            <w:rPr>
              <w:rStyle w:val="Seitenzahl"/>
              <w:sz w:val="18"/>
            </w:rPr>
            <w:t xml:space="preserve"> von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NUMPAGES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A40831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3DD4E836" w14:textId="77777777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2BDD3556" w14:textId="77777777" w:rsidR="005B1BE1" w:rsidRDefault="007C108E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736B9B5A" wp14:editId="0233BB1E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C4AC1" w14:textId="77777777" w:rsidR="005B1BE1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2835"/>
      <w:gridCol w:w="4179"/>
    </w:tblGrid>
    <w:tr w:rsidR="005B1BE1" w:rsidRPr="00102ACE" w14:paraId="362FC264" w14:textId="77777777">
      <w:trPr>
        <w:trHeight w:val="964"/>
      </w:trPr>
      <w:tc>
        <w:tcPr>
          <w:tcW w:w="2553" w:type="dxa"/>
        </w:tcPr>
        <w:p w14:paraId="66A004EC" w14:textId="77777777" w:rsidR="005B1BE1" w:rsidRPr="00A839BE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159E2546" wp14:editId="6F08AAD2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3E9B278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57706C2D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0EF2D83C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155E4021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5BCEECA8" w14:textId="77777777" w:rsidR="005B1BE1" w:rsidRPr="008D2BC5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2C59CB7D" w14:textId="77777777" w:rsidR="005B1BE1" w:rsidRPr="008D2BC5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 xml:space="preserve">Union sportive </w:t>
          </w:r>
          <w:proofErr w:type="spellStart"/>
          <w:r w:rsidRPr="008D2BC5">
            <w:rPr>
              <w:bCs/>
              <w:sz w:val="16"/>
            </w:rPr>
            <w:t>suisse</w:t>
          </w:r>
          <w:proofErr w:type="spellEnd"/>
          <w:r w:rsidRPr="008D2BC5">
            <w:rPr>
              <w:bCs/>
              <w:sz w:val="16"/>
            </w:rPr>
            <w:t xml:space="preserve"> des </w:t>
          </w:r>
          <w:proofErr w:type="spellStart"/>
          <w:r w:rsidRPr="008D2BC5">
            <w:rPr>
              <w:bCs/>
              <w:sz w:val="16"/>
            </w:rPr>
            <w:t>transports</w:t>
          </w:r>
          <w:proofErr w:type="spellEnd"/>
          <w:r w:rsidRPr="008D2BC5">
            <w:rPr>
              <w:bCs/>
              <w:sz w:val="16"/>
            </w:rPr>
            <w:t xml:space="preserve"> </w:t>
          </w:r>
          <w:proofErr w:type="spellStart"/>
          <w:r w:rsidRPr="008D2BC5">
            <w:rPr>
              <w:bCs/>
              <w:sz w:val="16"/>
            </w:rPr>
            <w:t>publics</w:t>
          </w:r>
          <w:proofErr w:type="spellEnd"/>
        </w:p>
        <w:p w14:paraId="0BE047D1" w14:textId="77777777" w:rsidR="005B1BE1" w:rsidRPr="000D5190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0D5190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61414946" w14:textId="77777777" w:rsidR="005B1BE1" w:rsidRPr="000D5190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09151">
    <w:abstractNumId w:val="0"/>
  </w:num>
  <w:num w:numId="2" w16cid:durableId="167164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8E"/>
    <w:rsid w:val="00016CE8"/>
    <w:rsid w:val="00050145"/>
    <w:rsid w:val="00056073"/>
    <w:rsid w:val="0006080B"/>
    <w:rsid w:val="00072AEB"/>
    <w:rsid w:val="00092182"/>
    <w:rsid w:val="000C35EA"/>
    <w:rsid w:val="000C3FC8"/>
    <w:rsid w:val="000D5190"/>
    <w:rsid w:val="00102ACE"/>
    <w:rsid w:val="001439D2"/>
    <w:rsid w:val="00153598"/>
    <w:rsid w:val="00181A27"/>
    <w:rsid w:val="0019546B"/>
    <w:rsid w:val="001A3859"/>
    <w:rsid w:val="001A5CA7"/>
    <w:rsid w:val="001E213D"/>
    <w:rsid w:val="00220507"/>
    <w:rsid w:val="00251B3B"/>
    <w:rsid w:val="00263CFE"/>
    <w:rsid w:val="002656B6"/>
    <w:rsid w:val="002C0B01"/>
    <w:rsid w:val="002E0C8C"/>
    <w:rsid w:val="002E62F4"/>
    <w:rsid w:val="0031202E"/>
    <w:rsid w:val="0034580C"/>
    <w:rsid w:val="003939F2"/>
    <w:rsid w:val="003C6A1F"/>
    <w:rsid w:val="003C6CF7"/>
    <w:rsid w:val="003D356E"/>
    <w:rsid w:val="00417726"/>
    <w:rsid w:val="00446AB7"/>
    <w:rsid w:val="00454A8C"/>
    <w:rsid w:val="004B53DE"/>
    <w:rsid w:val="004F3913"/>
    <w:rsid w:val="005041D9"/>
    <w:rsid w:val="005115D0"/>
    <w:rsid w:val="00553C17"/>
    <w:rsid w:val="0056268A"/>
    <w:rsid w:val="005738A0"/>
    <w:rsid w:val="00577E81"/>
    <w:rsid w:val="00587A81"/>
    <w:rsid w:val="005A396A"/>
    <w:rsid w:val="005B12D7"/>
    <w:rsid w:val="005B1BE1"/>
    <w:rsid w:val="005D7CD9"/>
    <w:rsid w:val="00646AA1"/>
    <w:rsid w:val="00650FA0"/>
    <w:rsid w:val="00652B0D"/>
    <w:rsid w:val="00681C6F"/>
    <w:rsid w:val="006D2F52"/>
    <w:rsid w:val="0073144E"/>
    <w:rsid w:val="00770403"/>
    <w:rsid w:val="007A0D7C"/>
    <w:rsid w:val="007C108E"/>
    <w:rsid w:val="007E2688"/>
    <w:rsid w:val="00805ACC"/>
    <w:rsid w:val="008422C1"/>
    <w:rsid w:val="00880C91"/>
    <w:rsid w:val="008C3C52"/>
    <w:rsid w:val="00906A8B"/>
    <w:rsid w:val="00907038"/>
    <w:rsid w:val="00921AFD"/>
    <w:rsid w:val="009557CF"/>
    <w:rsid w:val="009641AE"/>
    <w:rsid w:val="00997D08"/>
    <w:rsid w:val="00A151F6"/>
    <w:rsid w:val="00A15AC4"/>
    <w:rsid w:val="00A40831"/>
    <w:rsid w:val="00A664C5"/>
    <w:rsid w:val="00AF2E22"/>
    <w:rsid w:val="00B52090"/>
    <w:rsid w:val="00B576CE"/>
    <w:rsid w:val="00B6027B"/>
    <w:rsid w:val="00B701E4"/>
    <w:rsid w:val="00B8417A"/>
    <w:rsid w:val="00B86EA6"/>
    <w:rsid w:val="00C15F04"/>
    <w:rsid w:val="00C42D52"/>
    <w:rsid w:val="00CB43D5"/>
    <w:rsid w:val="00CD0BF9"/>
    <w:rsid w:val="00CD2B23"/>
    <w:rsid w:val="00D06276"/>
    <w:rsid w:val="00D270B2"/>
    <w:rsid w:val="00D52535"/>
    <w:rsid w:val="00D93094"/>
    <w:rsid w:val="00D94445"/>
    <w:rsid w:val="00DC6982"/>
    <w:rsid w:val="00DE517B"/>
    <w:rsid w:val="00DE7B31"/>
    <w:rsid w:val="00E044AA"/>
    <w:rsid w:val="00E15A69"/>
    <w:rsid w:val="00E44138"/>
    <w:rsid w:val="00EA781A"/>
    <w:rsid w:val="00F31E6B"/>
    <w:rsid w:val="00F46B17"/>
    <w:rsid w:val="00F64C34"/>
    <w:rsid w:val="00F725C8"/>
    <w:rsid w:val="00F8420E"/>
    <w:rsid w:val="00FC0646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A93BA57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berschrift1">
    <w:name w:val="heading 1"/>
    <w:basedOn w:val="Standard"/>
    <w:next w:val="Standard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D93D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D93D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D93D2E"/>
  </w:style>
  <w:style w:type="table" w:styleId="Tabellenraster">
    <w:name w:val="Table Grid"/>
    <w:basedOn w:val="NormaleTabelle"/>
    <w:uiPriority w:val="59"/>
    <w:locked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basedOn w:val="Absatz-Standardschriftart"/>
    <w:link w:val="Kopfzeile"/>
    <w:semiHidden/>
    <w:rsid w:val="007E16EB"/>
    <w:rPr>
      <w:rFonts w:ascii="Arial" w:hAnsi="Arial"/>
      <w:sz w:val="22"/>
      <w:szCs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Listenabsatz">
    <w:name w:val="List Paragraph"/>
    <w:basedOn w:val="Standard"/>
    <w:uiPriority w:val="34"/>
    <w:qFormat/>
    <w:rsid w:val="0031202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B12D7"/>
    <w:rPr>
      <w:color w:val="0563C1" w:themeColor="hyperlink"/>
      <w:u w:val="single"/>
    </w:rPr>
  </w:style>
  <w:style w:type="character" w:customStyle="1" w:styleId="FuzeileZchn">
    <w:name w:val="Fußzeile Zchn"/>
    <w:basedOn w:val="Absatz-Standardschriftart"/>
    <w:link w:val="Fuzeile"/>
    <w:semiHidden/>
    <w:rsid w:val="00681C6F"/>
    <w:rPr>
      <w:rFonts w:ascii="Arial" w:hAnsi="Arial"/>
      <w:sz w:val="22"/>
      <w:szCs w:val="24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1535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ticin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vse.ch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24ABE-D4AE-4238-BD04-FE9D8CBBACE9}"/>
      </w:docPartPr>
      <w:docPartBody>
        <w:p w:rsidR="003B2350" w:rsidRDefault="00866993"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FCED66C96A4B6C9219EEEF68FA4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4DE53-7452-463B-9B14-295D5433F037}"/>
      </w:docPartPr>
      <w:docPartBody>
        <w:p w:rsidR="003B2350" w:rsidRDefault="00866993" w:rsidP="00866993">
          <w:pPr>
            <w:pStyle w:val="A0FCED66C96A4B6C9219EEEF68FA498A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1C199BF83C4503ABAC74CAD3728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9AA15-8946-426C-8213-E83F0806E7C2}"/>
      </w:docPartPr>
      <w:docPartBody>
        <w:p w:rsidR="003B2350" w:rsidRDefault="00866993" w:rsidP="00866993">
          <w:pPr>
            <w:pStyle w:val="8C1C199BF83C4503ABAC74CAD3728BB7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624161239D46288497D79294A1E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E4DA2-3990-4971-935A-120E2F786247}"/>
      </w:docPartPr>
      <w:docPartBody>
        <w:p w:rsidR="003B2350" w:rsidRDefault="00866993" w:rsidP="00866993">
          <w:pPr>
            <w:pStyle w:val="D6624161239D46288497D79294A1EB15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B9C69C33824D0E8964BC6AA9E6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BE5D7-C8BF-42D3-97B4-FFF14D93585B}"/>
      </w:docPartPr>
      <w:docPartBody>
        <w:p w:rsidR="003B2350" w:rsidRDefault="00866993" w:rsidP="00866993">
          <w:pPr>
            <w:pStyle w:val="9EB9C69C33824D0E8964BC6AA9E6F824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0A2691C3A9420193D5ECBED9BA2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97047-3269-4046-B47E-D6B38D62DB36}"/>
      </w:docPartPr>
      <w:docPartBody>
        <w:p w:rsidR="003B2350" w:rsidRDefault="00866993" w:rsidP="00866993">
          <w:pPr>
            <w:pStyle w:val="C00A2691C3A9420193D5ECBED9BA2EE3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DFFD3810CF4AEBBEB8C0352FD35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C86B9-C60C-4DAE-855E-57AE03C9A80C}"/>
      </w:docPartPr>
      <w:docPartBody>
        <w:p w:rsidR="003B2350" w:rsidRDefault="00866993" w:rsidP="00866993">
          <w:pPr>
            <w:pStyle w:val="68DFFD3810CF4AEBBEB8C0352FD35CFF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7A65670B0F4C3FADAAA3C3E6A82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A2BD4-355A-4727-B78E-FC39DA088FA9}"/>
      </w:docPartPr>
      <w:docPartBody>
        <w:p w:rsidR="003B2350" w:rsidRDefault="00866993" w:rsidP="00866993">
          <w:pPr>
            <w:pStyle w:val="327A65670B0F4C3FADAAA3C3E6A82341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1F331EA78144F0A3350FFE22C85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A4658-3C12-4D71-8229-A46D33B9B6FB}"/>
      </w:docPartPr>
      <w:docPartBody>
        <w:p w:rsidR="002221F5" w:rsidRDefault="003B2350" w:rsidP="003B2350">
          <w:pPr>
            <w:pStyle w:val="C71F331EA78144F0A3350FFE22C851D0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FF24B07C804F9ABDD6B6B84069D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EC247-EEA3-4084-AADC-49E30C682BBC}"/>
      </w:docPartPr>
      <w:docPartBody>
        <w:p w:rsidR="002221F5" w:rsidRDefault="003B2350" w:rsidP="003B2350">
          <w:pPr>
            <w:pStyle w:val="3FFF24B07C804F9ABDD6B6B84069D3D6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993"/>
    <w:rsid w:val="00220507"/>
    <w:rsid w:val="002221F5"/>
    <w:rsid w:val="002860FC"/>
    <w:rsid w:val="003B2350"/>
    <w:rsid w:val="00417726"/>
    <w:rsid w:val="005115D0"/>
    <w:rsid w:val="005B5BDE"/>
    <w:rsid w:val="005E3705"/>
    <w:rsid w:val="007A0D7C"/>
    <w:rsid w:val="00866993"/>
    <w:rsid w:val="00C81369"/>
    <w:rsid w:val="00D30C3E"/>
    <w:rsid w:val="00E5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2350"/>
    <w:rPr>
      <w:color w:val="808080"/>
    </w:rPr>
  </w:style>
  <w:style w:type="paragraph" w:customStyle="1" w:styleId="A0FCED66C96A4B6C9219EEEF68FA498A">
    <w:name w:val="A0FCED66C96A4B6C9219EEEF68FA498A"/>
    <w:rsid w:val="00866993"/>
  </w:style>
  <w:style w:type="paragraph" w:customStyle="1" w:styleId="8C1C199BF83C4503ABAC74CAD3728BB7">
    <w:name w:val="8C1C199BF83C4503ABAC74CAD3728BB7"/>
    <w:rsid w:val="00866993"/>
  </w:style>
  <w:style w:type="paragraph" w:customStyle="1" w:styleId="D6624161239D46288497D79294A1EB15">
    <w:name w:val="D6624161239D46288497D79294A1EB15"/>
    <w:rsid w:val="00866993"/>
  </w:style>
  <w:style w:type="paragraph" w:customStyle="1" w:styleId="9EB9C69C33824D0E8964BC6AA9E6F824">
    <w:name w:val="9EB9C69C33824D0E8964BC6AA9E6F824"/>
    <w:rsid w:val="00866993"/>
  </w:style>
  <w:style w:type="paragraph" w:customStyle="1" w:styleId="C00A2691C3A9420193D5ECBED9BA2EE3">
    <w:name w:val="C00A2691C3A9420193D5ECBED9BA2EE3"/>
    <w:rsid w:val="00866993"/>
  </w:style>
  <w:style w:type="paragraph" w:customStyle="1" w:styleId="68DFFD3810CF4AEBBEB8C0352FD35CFF">
    <w:name w:val="68DFFD3810CF4AEBBEB8C0352FD35CFF"/>
    <w:rsid w:val="00866993"/>
  </w:style>
  <w:style w:type="paragraph" w:customStyle="1" w:styleId="327A65670B0F4C3FADAAA3C3E6A82341">
    <w:name w:val="327A65670B0F4C3FADAAA3C3E6A82341"/>
    <w:rsid w:val="00866993"/>
  </w:style>
  <w:style w:type="paragraph" w:customStyle="1" w:styleId="C71F331EA78144F0A3350FFE22C851D0">
    <w:name w:val="C71F331EA78144F0A3350FFE22C851D0"/>
    <w:rsid w:val="003B2350"/>
  </w:style>
  <w:style w:type="paragraph" w:customStyle="1" w:styleId="3FFF24B07C804F9ABDD6B6B84069D3D6">
    <w:name w:val="3FFF24B07C804F9ABDD6B6B84069D3D6"/>
    <w:rsid w:val="003B2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0</TotalTime>
  <Pages>2</Pages>
  <Words>808</Words>
  <Characters>5094</Characters>
  <Application>Microsoft Office Word</Application>
  <DocSecurity>0</DocSecurity>
  <Lines>42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5891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Martin Brupbacher</cp:lastModifiedBy>
  <cp:revision>12</cp:revision>
  <cp:lastPrinted>2018-04-03T08:10:00Z</cp:lastPrinted>
  <dcterms:created xsi:type="dcterms:W3CDTF">2023-01-08T20:52:00Z</dcterms:created>
  <dcterms:modified xsi:type="dcterms:W3CDTF">2025-04-13T09:47:00Z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2025-03-11T13:33:27Z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ef324e8e-cb7c-4602-a1cb-6720f990acb8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